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EA2BA1" w:rsidRDefault="000C2AB2">
      <w:pPr>
        <w:pStyle w:val="Body"/>
      </w:pPr>
      <w:bookmarkStart w:id="0" w:name="_GoBack"/>
      <w:r>
        <w:rPr>
          <w:noProof/>
        </w:rPr>
        <w:drawing>
          <wp:anchor distT="152400" distB="152400" distL="152400" distR="152400" simplePos="0" relativeHeight="251660288" behindDoc="0" locked="0" layoutInCell="1" allowOverlap="1" wp14:anchorId="57813046" wp14:editId="1225CE2A">
            <wp:simplePos x="0" y="0"/>
            <wp:positionH relativeFrom="margin">
              <wp:posOffset>-694690</wp:posOffset>
            </wp:positionH>
            <wp:positionV relativeFrom="page">
              <wp:posOffset>215900</wp:posOffset>
            </wp:positionV>
            <wp:extent cx="1017352" cy="313531"/>
            <wp:effectExtent l="0" t="0" r="0" b="0"/>
            <wp:wrapThrough wrapText="bothSides" distL="152400" distR="152400">
              <wp:wrapPolygon edited="1">
                <wp:start x="2046" y="137"/>
                <wp:lineTo x="2130" y="205"/>
                <wp:lineTo x="2067" y="5544"/>
                <wp:lineTo x="2700" y="6023"/>
                <wp:lineTo x="2784" y="6023"/>
                <wp:lineTo x="2552" y="6913"/>
                <wp:lineTo x="2257" y="7187"/>
                <wp:lineTo x="2067" y="7050"/>
                <wp:lineTo x="2152" y="9309"/>
                <wp:lineTo x="2320" y="10130"/>
                <wp:lineTo x="2531" y="10061"/>
                <wp:lineTo x="2784" y="9309"/>
                <wp:lineTo x="2911" y="7734"/>
                <wp:lineTo x="3248" y="6434"/>
                <wp:lineTo x="3670" y="5886"/>
                <wp:lineTo x="4177" y="6092"/>
                <wp:lineTo x="4198" y="6434"/>
                <wp:lineTo x="3755" y="6229"/>
                <wp:lineTo x="3417" y="6913"/>
                <wp:lineTo x="3248" y="7940"/>
                <wp:lineTo x="3270" y="9377"/>
                <wp:lineTo x="3438" y="9925"/>
                <wp:lineTo x="3691" y="9856"/>
                <wp:lineTo x="3881" y="8898"/>
                <wp:lineTo x="4029" y="7187"/>
                <wp:lineTo x="4155" y="7324"/>
                <wp:lineTo x="4535" y="9925"/>
                <wp:lineTo x="4767" y="10198"/>
                <wp:lineTo x="5020" y="9651"/>
                <wp:lineTo x="5231" y="8487"/>
                <wp:lineTo x="5020" y="7666"/>
                <wp:lineTo x="5020" y="6297"/>
                <wp:lineTo x="5273" y="5749"/>
                <wp:lineTo x="5569" y="5797"/>
                <wp:lineTo x="5569" y="6023"/>
                <wp:lineTo x="5379" y="6092"/>
                <wp:lineTo x="5400" y="6981"/>
                <wp:lineTo x="5527" y="7255"/>
                <wp:lineTo x="5632" y="6160"/>
                <wp:lineTo x="5569" y="6023"/>
                <wp:lineTo x="5569" y="5797"/>
                <wp:lineTo x="5695" y="5818"/>
                <wp:lineTo x="5695" y="6913"/>
                <wp:lineTo x="5590" y="7734"/>
                <wp:lineTo x="6054" y="9445"/>
                <wp:lineTo x="6138" y="10746"/>
                <wp:lineTo x="5970" y="11773"/>
                <wp:lineTo x="5864" y="11978"/>
                <wp:lineTo x="5864" y="14921"/>
                <wp:lineTo x="5927" y="14921"/>
                <wp:lineTo x="5948" y="15948"/>
                <wp:lineTo x="6202" y="15742"/>
                <wp:lineTo x="6370" y="16016"/>
                <wp:lineTo x="6413" y="17727"/>
                <wp:lineTo x="6349" y="17727"/>
                <wp:lineTo x="6307" y="16085"/>
                <wp:lineTo x="6096" y="15948"/>
                <wp:lineTo x="5948" y="16290"/>
                <wp:lineTo x="5927" y="17727"/>
                <wp:lineTo x="5864" y="17727"/>
                <wp:lineTo x="5864" y="14921"/>
                <wp:lineTo x="5864" y="11978"/>
                <wp:lineTo x="5653" y="12389"/>
                <wp:lineTo x="5463" y="12286"/>
                <wp:lineTo x="5463" y="15126"/>
                <wp:lineTo x="5527" y="15742"/>
                <wp:lineTo x="5738" y="15879"/>
                <wp:lineTo x="5505" y="15948"/>
                <wp:lineTo x="5548" y="17522"/>
                <wp:lineTo x="5738" y="17522"/>
                <wp:lineTo x="5695" y="17796"/>
                <wp:lineTo x="5484" y="17590"/>
                <wp:lineTo x="5442" y="15879"/>
                <wp:lineTo x="5316" y="15742"/>
                <wp:lineTo x="5463" y="15674"/>
                <wp:lineTo x="5463" y="15126"/>
                <wp:lineTo x="5463" y="12286"/>
                <wp:lineTo x="5273" y="12183"/>
                <wp:lineTo x="5020" y="11362"/>
                <wp:lineTo x="5020" y="11157"/>
                <wp:lineTo x="5126" y="11225"/>
                <wp:lineTo x="5273" y="11841"/>
                <wp:lineTo x="5527" y="11636"/>
                <wp:lineTo x="5632" y="11088"/>
                <wp:lineTo x="5569" y="9856"/>
                <wp:lineTo x="5295" y="8829"/>
                <wp:lineTo x="4915" y="10472"/>
                <wp:lineTo x="4535" y="11088"/>
                <wp:lineTo x="4451" y="11029"/>
                <wp:lineTo x="4451" y="15742"/>
                <wp:lineTo x="4620" y="15815"/>
                <wp:lineTo x="4620" y="15948"/>
                <wp:lineTo x="4388" y="16085"/>
                <wp:lineTo x="4324" y="16632"/>
                <wp:lineTo x="4809" y="16632"/>
                <wp:lineTo x="4725" y="16016"/>
                <wp:lineTo x="4620" y="15948"/>
                <wp:lineTo x="4620" y="15815"/>
                <wp:lineTo x="4767" y="15879"/>
                <wp:lineTo x="4873" y="16358"/>
                <wp:lineTo x="4873" y="16838"/>
                <wp:lineTo x="4324" y="16906"/>
                <wp:lineTo x="4430" y="17522"/>
                <wp:lineTo x="4746" y="17454"/>
                <wp:lineTo x="4809" y="17454"/>
                <wp:lineTo x="4641" y="17796"/>
                <wp:lineTo x="4366" y="17590"/>
                <wp:lineTo x="4240" y="16906"/>
                <wp:lineTo x="4345" y="15948"/>
                <wp:lineTo x="4451" y="15742"/>
                <wp:lineTo x="4451" y="11029"/>
                <wp:lineTo x="4240" y="10883"/>
                <wp:lineTo x="3966" y="9788"/>
                <wp:lineTo x="3902" y="9514"/>
                <wp:lineTo x="3881" y="9601"/>
                <wp:lineTo x="3881" y="15126"/>
                <wp:lineTo x="3945" y="15126"/>
                <wp:lineTo x="3945" y="15742"/>
                <wp:lineTo x="4155" y="15879"/>
                <wp:lineTo x="3945" y="15879"/>
                <wp:lineTo x="3987" y="17590"/>
                <wp:lineTo x="4155" y="17522"/>
                <wp:lineTo x="4113" y="17796"/>
                <wp:lineTo x="3902" y="17590"/>
                <wp:lineTo x="3881" y="15879"/>
                <wp:lineTo x="3755" y="15811"/>
                <wp:lineTo x="3881" y="15742"/>
                <wp:lineTo x="3881" y="15126"/>
                <wp:lineTo x="3881" y="9601"/>
                <wp:lineTo x="3607" y="10746"/>
                <wp:lineTo x="3396" y="11088"/>
                <wp:lineTo x="3354" y="11063"/>
                <wp:lineTo x="3354" y="15674"/>
                <wp:lineTo x="3628" y="15948"/>
                <wp:lineTo x="3459" y="15948"/>
                <wp:lineTo x="3248" y="16016"/>
                <wp:lineTo x="3248" y="16495"/>
                <wp:lineTo x="3628" y="16838"/>
                <wp:lineTo x="3607" y="17590"/>
                <wp:lineTo x="3312" y="17796"/>
                <wp:lineTo x="3143" y="17317"/>
                <wp:lineTo x="3502" y="17590"/>
                <wp:lineTo x="3586" y="17385"/>
                <wp:lineTo x="3544" y="16906"/>
                <wp:lineTo x="3185" y="16564"/>
                <wp:lineTo x="3206" y="15879"/>
                <wp:lineTo x="3354" y="15674"/>
                <wp:lineTo x="3354" y="11063"/>
                <wp:lineTo x="3038" y="10883"/>
                <wp:lineTo x="2827" y="10130"/>
                <wp:lineTo x="2784" y="9856"/>
                <wp:lineTo x="2573" y="10427"/>
                <wp:lineTo x="2573" y="15742"/>
                <wp:lineTo x="2721" y="15810"/>
                <wp:lineTo x="2721" y="15948"/>
                <wp:lineTo x="2510" y="16085"/>
                <wp:lineTo x="2447" y="16906"/>
                <wp:lineTo x="2552" y="17522"/>
                <wp:lineTo x="2848" y="17454"/>
                <wp:lineTo x="2932" y="17111"/>
                <wp:lineTo x="2890" y="16153"/>
                <wp:lineTo x="2721" y="15948"/>
                <wp:lineTo x="2721" y="15810"/>
                <wp:lineTo x="2869" y="15879"/>
                <wp:lineTo x="2932" y="16085"/>
                <wp:lineTo x="2932" y="15742"/>
                <wp:lineTo x="2995" y="15742"/>
                <wp:lineTo x="2995" y="17727"/>
                <wp:lineTo x="2932" y="17727"/>
                <wp:lineTo x="2911" y="17522"/>
                <wp:lineTo x="2616" y="17796"/>
                <wp:lineTo x="2384" y="17180"/>
                <wp:lineTo x="2405" y="16222"/>
                <wp:lineTo x="2573" y="15742"/>
                <wp:lineTo x="2573" y="10427"/>
                <wp:lineTo x="2405" y="10883"/>
                <wp:lineTo x="2046" y="11088"/>
                <wp:lineTo x="1983" y="10951"/>
                <wp:lineTo x="1983" y="15126"/>
                <wp:lineTo x="2046" y="15126"/>
                <wp:lineTo x="2046" y="15742"/>
                <wp:lineTo x="2257" y="15879"/>
                <wp:lineTo x="2046" y="15879"/>
                <wp:lineTo x="2067" y="17522"/>
                <wp:lineTo x="2278" y="17590"/>
                <wp:lineTo x="2088" y="17796"/>
                <wp:lineTo x="1983" y="17385"/>
                <wp:lineTo x="1983" y="15879"/>
                <wp:lineTo x="1856" y="15742"/>
                <wp:lineTo x="1983" y="15742"/>
                <wp:lineTo x="1983" y="15126"/>
                <wp:lineTo x="1983" y="10951"/>
                <wp:lineTo x="1793" y="10541"/>
                <wp:lineTo x="1624" y="9103"/>
                <wp:lineTo x="1603" y="6434"/>
                <wp:lineTo x="1329" y="6502"/>
                <wp:lineTo x="1181" y="6776"/>
                <wp:lineTo x="1181" y="6365"/>
                <wp:lineTo x="1603" y="5613"/>
                <wp:lineTo x="1666" y="1506"/>
                <wp:lineTo x="2046" y="137"/>
                <wp:lineTo x="6855" y="137"/>
                <wp:lineTo x="6940" y="205"/>
                <wp:lineTo x="6877" y="5544"/>
                <wp:lineTo x="7509" y="6023"/>
                <wp:lineTo x="7594" y="6023"/>
                <wp:lineTo x="7362" y="6913"/>
                <wp:lineTo x="7066" y="7187"/>
                <wp:lineTo x="6877" y="7050"/>
                <wp:lineTo x="6961" y="9309"/>
                <wp:lineTo x="7130" y="10130"/>
                <wp:lineTo x="7341" y="10061"/>
                <wp:lineTo x="7594" y="9309"/>
                <wp:lineTo x="7615" y="7597"/>
                <wp:lineTo x="7847" y="6434"/>
                <wp:lineTo x="8142" y="5818"/>
                <wp:lineTo x="8480" y="5869"/>
                <wp:lineTo x="8480" y="6160"/>
                <wp:lineTo x="8227" y="6229"/>
                <wp:lineTo x="8100" y="6981"/>
                <wp:lineTo x="8121" y="8898"/>
                <wp:lineTo x="8205" y="9240"/>
                <wp:lineTo x="8648" y="7597"/>
                <wp:lineTo x="8627" y="6434"/>
                <wp:lineTo x="8480" y="6160"/>
                <wp:lineTo x="8480" y="5869"/>
                <wp:lineTo x="8585" y="5886"/>
                <wp:lineTo x="8754" y="6434"/>
                <wp:lineTo x="8733" y="7666"/>
                <wp:lineTo x="8248" y="9651"/>
                <wp:lineTo x="8501" y="10335"/>
                <wp:lineTo x="8902" y="10130"/>
                <wp:lineTo x="9323" y="9103"/>
                <wp:lineTo x="9408" y="8487"/>
                <wp:lineTo x="9197" y="7529"/>
                <wp:lineTo x="9218" y="6229"/>
                <wp:lineTo x="9471" y="5749"/>
                <wp:lineTo x="9745" y="5796"/>
                <wp:lineTo x="9745" y="6023"/>
                <wp:lineTo x="9577" y="6092"/>
                <wp:lineTo x="9598" y="7050"/>
                <wp:lineTo x="9703" y="7255"/>
                <wp:lineTo x="9809" y="6229"/>
                <wp:lineTo x="9745" y="6023"/>
                <wp:lineTo x="9745" y="5796"/>
                <wp:lineTo x="9872" y="5818"/>
                <wp:lineTo x="9914" y="6365"/>
                <wp:lineTo x="9788" y="7734"/>
                <wp:lineTo x="10230" y="9377"/>
                <wp:lineTo x="10315" y="10061"/>
                <wp:lineTo x="10273" y="11293"/>
                <wp:lineTo x="9998" y="12183"/>
                <wp:lineTo x="9788" y="12297"/>
                <wp:lineTo x="9788" y="15948"/>
                <wp:lineTo x="9893" y="16050"/>
                <wp:lineTo x="9893" y="16153"/>
                <wp:lineTo x="9766" y="16222"/>
                <wp:lineTo x="9766" y="17317"/>
                <wp:lineTo x="9977" y="16632"/>
                <wp:lineTo x="9935" y="16153"/>
                <wp:lineTo x="9893" y="16153"/>
                <wp:lineTo x="9893" y="16050"/>
                <wp:lineTo x="9998" y="16153"/>
                <wp:lineTo x="9977" y="16838"/>
                <wp:lineTo x="9809" y="17590"/>
                <wp:lineTo x="10020" y="17796"/>
                <wp:lineTo x="10378" y="16906"/>
                <wp:lineTo x="10737" y="17180"/>
                <wp:lineTo x="10842" y="17659"/>
                <wp:lineTo x="10800" y="19096"/>
                <wp:lineTo x="10484" y="20123"/>
                <wp:lineTo x="10209" y="20397"/>
                <wp:lineTo x="9387" y="20191"/>
                <wp:lineTo x="8606" y="20055"/>
                <wp:lineTo x="8163" y="20328"/>
                <wp:lineTo x="7952" y="20944"/>
                <wp:lineTo x="7910" y="21423"/>
                <wp:lineTo x="7973" y="20465"/>
                <wp:lineTo x="8290" y="19712"/>
                <wp:lineTo x="8522" y="19507"/>
                <wp:lineTo x="9408" y="19644"/>
                <wp:lineTo x="10062" y="19849"/>
                <wp:lineTo x="10484" y="19575"/>
                <wp:lineTo x="10716" y="18822"/>
                <wp:lineTo x="10716" y="17522"/>
                <wp:lineTo x="10526" y="17043"/>
                <wp:lineTo x="10273" y="17248"/>
                <wp:lineTo x="9998" y="18001"/>
                <wp:lineTo x="9682" y="18001"/>
                <wp:lineTo x="9534" y="17385"/>
                <wp:lineTo x="9598" y="16358"/>
                <wp:lineTo x="9788" y="15948"/>
                <wp:lineTo x="9788" y="12297"/>
                <wp:lineTo x="9619" y="12389"/>
                <wp:lineTo x="9302" y="11773"/>
                <wp:lineTo x="9218" y="11157"/>
                <wp:lineTo x="9366" y="11499"/>
                <wp:lineTo x="9471" y="11841"/>
                <wp:lineTo x="9682" y="11704"/>
                <wp:lineTo x="9809" y="11225"/>
                <wp:lineTo x="9788" y="10061"/>
                <wp:lineTo x="9492" y="8898"/>
                <wp:lineTo x="9091" y="10130"/>
                <wp:lineTo x="8986" y="10307"/>
                <wp:lineTo x="8986" y="15948"/>
                <wp:lineTo x="9155" y="16016"/>
                <wp:lineTo x="9113" y="17111"/>
                <wp:lineTo x="9260" y="17454"/>
                <wp:lineTo x="9471" y="16016"/>
                <wp:lineTo x="9239" y="17864"/>
                <wp:lineTo x="9091" y="18138"/>
                <wp:lineTo x="8944" y="17590"/>
                <wp:lineTo x="8902" y="16222"/>
                <wp:lineTo x="8986" y="15948"/>
                <wp:lineTo x="8986" y="10307"/>
                <wp:lineTo x="8564" y="11020"/>
                <wp:lineTo x="8016" y="10951"/>
                <wp:lineTo x="7995" y="10892"/>
                <wp:lineTo x="7995" y="13894"/>
                <wp:lineTo x="8121" y="13985"/>
                <wp:lineTo x="8121" y="14168"/>
                <wp:lineTo x="7973" y="14237"/>
                <wp:lineTo x="7889" y="15058"/>
                <wp:lineTo x="7910" y="16222"/>
                <wp:lineTo x="8142" y="14579"/>
                <wp:lineTo x="8121" y="14168"/>
                <wp:lineTo x="8121" y="13985"/>
                <wp:lineTo x="8184" y="14031"/>
                <wp:lineTo x="8121" y="15263"/>
                <wp:lineTo x="7910" y="16769"/>
                <wp:lineTo x="8016" y="17727"/>
                <wp:lineTo x="8184" y="17522"/>
                <wp:lineTo x="8290" y="16358"/>
                <wp:lineTo x="8564" y="16016"/>
                <wp:lineTo x="8585" y="16056"/>
                <wp:lineTo x="8585" y="16222"/>
                <wp:lineTo x="8438" y="16427"/>
                <wp:lineTo x="8459" y="17454"/>
                <wp:lineTo x="8648" y="17796"/>
                <wp:lineTo x="8775" y="17454"/>
                <wp:lineTo x="8754" y="16564"/>
                <wp:lineTo x="8585" y="16222"/>
                <wp:lineTo x="8585" y="16056"/>
                <wp:lineTo x="8775" y="16427"/>
                <wp:lineTo x="8775" y="17659"/>
                <wp:lineTo x="8564" y="18138"/>
                <wp:lineTo x="8311" y="17864"/>
                <wp:lineTo x="8227" y="17590"/>
                <wp:lineTo x="7995" y="18138"/>
                <wp:lineTo x="7805" y="17933"/>
                <wp:lineTo x="7678" y="16427"/>
                <wp:lineTo x="7784" y="14647"/>
                <wp:lineTo x="7952" y="13963"/>
                <wp:lineTo x="7995" y="13894"/>
                <wp:lineTo x="7995" y="10892"/>
                <wp:lineTo x="7720" y="10130"/>
                <wp:lineTo x="7615" y="9651"/>
                <wp:lineTo x="7256" y="10814"/>
                <wp:lineTo x="6855" y="11088"/>
                <wp:lineTo x="6729" y="10815"/>
                <wp:lineTo x="6729" y="15742"/>
                <wp:lineTo x="6919" y="15819"/>
                <wp:lineTo x="6919" y="15948"/>
                <wp:lineTo x="6708" y="16016"/>
                <wp:lineTo x="6602" y="16632"/>
                <wp:lineTo x="7109" y="16495"/>
                <wp:lineTo x="6982" y="15948"/>
                <wp:lineTo x="6919" y="15948"/>
                <wp:lineTo x="6919" y="15819"/>
                <wp:lineTo x="7066" y="15879"/>
                <wp:lineTo x="7151" y="16701"/>
                <wp:lineTo x="6602" y="16838"/>
                <wp:lineTo x="6687" y="17454"/>
                <wp:lineTo x="7024" y="17454"/>
                <wp:lineTo x="7088" y="17454"/>
                <wp:lineTo x="6919" y="17796"/>
                <wp:lineTo x="6645" y="17590"/>
                <wp:lineTo x="6539" y="17043"/>
                <wp:lineTo x="6581" y="16153"/>
                <wp:lineTo x="6729" y="15742"/>
                <wp:lineTo x="6729" y="10815"/>
                <wp:lineTo x="6602" y="10541"/>
                <wp:lineTo x="6434" y="9103"/>
                <wp:lineTo x="6413" y="6434"/>
                <wp:lineTo x="6138" y="6502"/>
                <wp:lineTo x="5970" y="6845"/>
                <wp:lineTo x="5991" y="6365"/>
                <wp:lineTo x="6413" y="5613"/>
                <wp:lineTo x="6476" y="1506"/>
                <wp:lineTo x="6855" y="137"/>
                <wp:lineTo x="11939" y="137"/>
                <wp:lineTo x="11939" y="15674"/>
                <wp:lineTo x="12087" y="15811"/>
                <wp:lineTo x="12087" y="15948"/>
                <wp:lineTo x="11855" y="16016"/>
                <wp:lineTo x="11749" y="16495"/>
                <wp:lineTo x="11812" y="17317"/>
                <wp:lineTo x="11939" y="17590"/>
                <wp:lineTo x="12192" y="17385"/>
                <wp:lineTo x="12255" y="16427"/>
                <wp:lineTo x="12087" y="15948"/>
                <wp:lineTo x="12087" y="15811"/>
                <wp:lineTo x="12234" y="15948"/>
                <wp:lineTo x="12319" y="16427"/>
                <wp:lineTo x="12277" y="17385"/>
                <wp:lineTo x="12087" y="17796"/>
                <wp:lineTo x="11770" y="17522"/>
                <wp:lineTo x="11686" y="16495"/>
                <wp:lineTo x="11834" y="15811"/>
                <wp:lineTo x="11939" y="15674"/>
                <wp:lineTo x="11939" y="137"/>
                <wp:lineTo x="13078" y="137"/>
                <wp:lineTo x="13078" y="548"/>
                <wp:lineTo x="13184" y="646"/>
                <wp:lineTo x="13184" y="1095"/>
                <wp:lineTo x="12973" y="1164"/>
                <wp:lineTo x="12762" y="2327"/>
                <wp:lineTo x="12635" y="4654"/>
                <wp:lineTo x="12677" y="6639"/>
                <wp:lineTo x="13141" y="3628"/>
                <wp:lineTo x="13289" y="1506"/>
                <wp:lineTo x="13184" y="1095"/>
                <wp:lineTo x="13184" y="646"/>
                <wp:lineTo x="13373" y="821"/>
                <wp:lineTo x="13373" y="2669"/>
                <wp:lineTo x="12888" y="6297"/>
                <wp:lineTo x="12677" y="7392"/>
                <wp:lineTo x="12804" y="9377"/>
                <wp:lineTo x="12973" y="10130"/>
                <wp:lineTo x="13247" y="10061"/>
                <wp:lineTo x="13500" y="9240"/>
                <wp:lineTo x="13521" y="7529"/>
                <wp:lineTo x="13732" y="6502"/>
                <wp:lineTo x="14048" y="5955"/>
                <wp:lineTo x="14470" y="6023"/>
                <wp:lineTo x="14470" y="6365"/>
                <wp:lineTo x="14196" y="6434"/>
                <wp:lineTo x="14006" y="7187"/>
                <wp:lineTo x="14006" y="8898"/>
                <wp:lineTo x="14238" y="9993"/>
                <wp:lineTo x="14407" y="10267"/>
                <wp:lineTo x="14681" y="10130"/>
                <wp:lineTo x="14871" y="9377"/>
                <wp:lineTo x="14871" y="7666"/>
                <wp:lineTo x="14639" y="6571"/>
                <wp:lineTo x="14470" y="6365"/>
                <wp:lineTo x="14470" y="6023"/>
                <wp:lineTo x="14829" y="6845"/>
                <wp:lineTo x="14977" y="7871"/>
                <wp:lineTo x="14955" y="9377"/>
                <wp:lineTo x="14723" y="10541"/>
                <wp:lineTo x="14660" y="10643"/>
                <wp:lineTo x="14660" y="14921"/>
                <wp:lineTo x="14723" y="14921"/>
                <wp:lineTo x="14745" y="15948"/>
                <wp:lineTo x="14998" y="15742"/>
                <wp:lineTo x="15166" y="16016"/>
                <wp:lineTo x="15209" y="17727"/>
                <wp:lineTo x="15145" y="17727"/>
                <wp:lineTo x="15103" y="16085"/>
                <wp:lineTo x="14892" y="15948"/>
                <wp:lineTo x="14723" y="16358"/>
                <wp:lineTo x="14723" y="17727"/>
                <wp:lineTo x="14660" y="17727"/>
                <wp:lineTo x="14660" y="14921"/>
                <wp:lineTo x="14660" y="10643"/>
                <wp:lineTo x="14386" y="11088"/>
                <wp:lineTo x="14259" y="11034"/>
                <wp:lineTo x="14259" y="15126"/>
                <wp:lineTo x="14323" y="15195"/>
                <wp:lineTo x="14323" y="15742"/>
                <wp:lineTo x="14534" y="15879"/>
                <wp:lineTo x="14323" y="16016"/>
                <wp:lineTo x="14365" y="17590"/>
                <wp:lineTo x="14534" y="17522"/>
                <wp:lineTo x="14491" y="17796"/>
                <wp:lineTo x="14280" y="17590"/>
                <wp:lineTo x="14238" y="15879"/>
                <wp:lineTo x="14112" y="15742"/>
                <wp:lineTo x="14259" y="15742"/>
                <wp:lineTo x="14259" y="15126"/>
                <wp:lineTo x="14259" y="11034"/>
                <wp:lineTo x="13901" y="10883"/>
                <wp:lineTo x="13563" y="9788"/>
                <wp:lineTo x="13479" y="9788"/>
                <wp:lineTo x="13247" y="10541"/>
                <wp:lineTo x="13247" y="15742"/>
                <wp:lineTo x="13416" y="15815"/>
                <wp:lineTo x="13416" y="15948"/>
                <wp:lineTo x="13184" y="16085"/>
                <wp:lineTo x="13120" y="16632"/>
                <wp:lineTo x="13605" y="16632"/>
                <wp:lineTo x="13521" y="16016"/>
                <wp:lineTo x="13416" y="15948"/>
                <wp:lineTo x="13416" y="15815"/>
                <wp:lineTo x="13563" y="15879"/>
                <wp:lineTo x="13669" y="16358"/>
                <wp:lineTo x="13669" y="16838"/>
                <wp:lineTo x="13120" y="16838"/>
                <wp:lineTo x="13205" y="17454"/>
                <wp:lineTo x="13542" y="17454"/>
                <wp:lineTo x="13605" y="17454"/>
                <wp:lineTo x="13437" y="17796"/>
                <wp:lineTo x="13162" y="17590"/>
                <wp:lineTo x="13036" y="16906"/>
                <wp:lineTo x="13141" y="15948"/>
                <wp:lineTo x="13247" y="15742"/>
                <wp:lineTo x="13247" y="10541"/>
                <wp:lineTo x="13184" y="10746"/>
                <wp:lineTo x="12720" y="11088"/>
                <wp:lineTo x="12424" y="10404"/>
                <wp:lineTo x="12382" y="10036"/>
                <wp:lineTo x="12382" y="15742"/>
                <wp:lineTo x="12487" y="15879"/>
                <wp:lineTo x="12698" y="17454"/>
                <wp:lineTo x="12909" y="15742"/>
                <wp:lineTo x="12952" y="15811"/>
                <wp:lineTo x="12720" y="17727"/>
                <wp:lineTo x="12614" y="17590"/>
                <wp:lineTo x="12382" y="15742"/>
                <wp:lineTo x="12382" y="10036"/>
                <wp:lineTo x="12213" y="8556"/>
                <wp:lineTo x="12171" y="5544"/>
                <wp:lineTo x="12340" y="2943"/>
                <wp:lineTo x="12635" y="1300"/>
                <wp:lineTo x="12973" y="616"/>
                <wp:lineTo x="13078" y="548"/>
                <wp:lineTo x="13078" y="137"/>
                <wp:lineTo x="15567" y="137"/>
                <wp:lineTo x="15567" y="5681"/>
                <wp:lineTo x="15652" y="5763"/>
                <wp:lineTo x="15652" y="6023"/>
                <wp:lineTo x="15504" y="6092"/>
                <wp:lineTo x="15525" y="7187"/>
                <wp:lineTo x="15609" y="7597"/>
                <wp:lineTo x="15736" y="6297"/>
                <wp:lineTo x="15652" y="6023"/>
                <wp:lineTo x="15652" y="5763"/>
                <wp:lineTo x="15778" y="5886"/>
                <wp:lineTo x="15778" y="7118"/>
                <wp:lineTo x="15652" y="8145"/>
                <wp:lineTo x="15947" y="9582"/>
                <wp:lineTo x="16052" y="9514"/>
                <wp:lineTo x="16537" y="5886"/>
                <wp:lineTo x="16622" y="6092"/>
                <wp:lineTo x="16474" y="7240"/>
                <wp:lineTo x="16474" y="13347"/>
                <wp:lineTo x="16537" y="15606"/>
                <wp:lineTo x="16770" y="15674"/>
                <wp:lineTo x="16664" y="16153"/>
                <wp:lineTo x="16495" y="16153"/>
                <wp:lineTo x="16559" y="17317"/>
                <wp:lineTo x="16727" y="17248"/>
                <wp:lineTo x="16896" y="16085"/>
                <wp:lineTo x="17086" y="15674"/>
                <wp:lineTo x="17339" y="15742"/>
                <wp:lineTo x="17044" y="16016"/>
                <wp:lineTo x="16959" y="16427"/>
                <wp:lineTo x="17002" y="17248"/>
                <wp:lineTo x="17170" y="17180"/>
                <wp:lineTo x="17297" y="16222"/>
                <wp:lineTo x="17508" y="17385"/>
                <wp:lineTo x="17698" y="17111"/>
                <wp:lineTo x="17698" y="16495"/>
                <wp:lineTo x="17698" y="15674"/>
                <wp:lineTo x="17803" y="15674"/>
                <wp:lineTo x="17887" y="15742"/>
                <wp:lineTo x="17803" y="15742"/>
                <wp:lineTo x="17866" y="16153"/>
                <wp:lineTo x="17887" y="15742"/>
                <wp:lineTo x="17803" y="15674"/>
                <wp:lineTo x="17951" y="15674"/>
                <wp:lineTo x="17909" y="16427"/>
                <wp:lineTo x="18098" y="17180"/>
                <wp:lineTo x="18077" y="17933"/>
                <wp:lineTo x="17824" y="18275"/>
                <wp:lineTo x="17677" y="17796"/>
                <wp:lineTo x="17824" y="18001"/>
                <wp:lineTo x="17909" y="17796"/>
                <wp:lineTo x="17845" y="17043"/>
                <wp:lineTo x="17740" y="16974"/>
                <wp:lineTo x="17571" y="17659"/>
                <wp:lineTo x="17339" y="17659"/>
                <wp:lineTo x="17212" y="17180"/>
                <wp:lineTo x="17065" y="17727"/>
                <wp:lineTo x="16833" y="17590"/>
                <wp:lineTo x="16770" y="17317"/>
                <wp:lineTo x="16495" y="17796"/>
                <wp:lineTo x="16327" y="17248"/>
                <wp:lineTo x="16305" y="15879"/>
                <wp:lineTo x="16158" y="15879"/>
                <wp:lineTo x="16305" y="15537"/>
                <wp:lineTo x="16348" y="13826"/>
                <wp:lineTo x="16474" y="13347"/>
                <wp:lineTo x="16474" y="7240"/>
                <wp:lineTo x="16137" y="9856"/>
                <wp:lineTo x="15841" y="11020"/>
                <wp:lineTo x="15567" y="10951"/>
                <wp:lineTo x="15525" y="10780"/>
                <wp:lineTo x="15525" y="15742"/>
                <wp:lineTo x="15694" y="15815"/>
                <wp:lineTo x="15694" y="15948"/>
                <wp:lineTo x="15462" y="16085"/>
                <wp:lineTo x="15398" y="16632"/>
                <wp:lineTo x="15884" y="16632"/>
                <wp:lineTo x="15799" y="16016"/>
                <wp:lineTo x="15694" y="15948"/>
                <wp:lineTo x="15694" y="15815"/>
                <wp:lineTo x="15841" y="15879"/>
                <wp:lineTo x="15947" y="16358"/>
                <wp:lineTo x="15947" y="16838"/>
                <wp:lineTo x="15398" y="16838"/>
                <wp:lineTo x="15483" y="17454"/>
                <wp:lineTo x="15820" y="17454"/>
                <wp:lineTo x="15884" y="17454"/>
                <wp:lineTo x="15715" y="17796"/>
                <wp:lineTo x="15441" y="17590"/>
                <wp:lineTo x="15335" y="17111"/>
                <wp:lineTo x="15377" y="16085"/>
                <wp:lineTo x="15525" y="15742"/>
                <wp:lineTo x="15525" y="10780"/>
                <wp:lineTo x="15314" y="9925"/>
                <wp:lineTo x="15145" y="7187"/>
                <wp:lineTo x="15272" y="6092"/>
                <wp:lineTo x="15441" y="5749"/>
                <wp:lineTo x="15567" y="5681"/>
                <wp:lineTo x="15567" y="137"/>
                <wp:lineTo x="19322" y="137"/>
                <wp:lineTo x="19322" y="548"/>
                <wp:lineTo x="19427" y="652"/>
                <wp:lineTo x="19427" y="1095"/>
                <wp:lineTo x="19216" y="1164"/>
                <wp:lineTo x="19005" y="2190"/>
                <wp:lineTo x="18879" y="4175"/>
                <wp:lineTo x="18900" y="6708"/>
                <wp:lineTo x="19385" y="3559"/>
                <wp:lineTo x="19512" y="2190"/>
                <wp:lineTo x="19470" y="1164"/>
                <wp:lineTo x="19427" y="1095"/>
                <wp:lineTo x="19427" y="652"/>
                <wp:lineTo x="19596" y="821"/>
                <wp:lineTo x="19638" y="1780"/>
                <wp:lineTo x="19491" y="3764"/>
                <wp:lineTo x="18900" y="7666"/>
                <wp:lineTo x="19111" y="9788"/>
                <wp:lineTo x="19259" y="10198"/>
                <wp:lineTo x="19533" y="9925"/>
                <wp:lineTo x="19744" y="9035"/>
                <wp:lineTo x="19765" y="7392"/>
                <wp:lineTo x="20018" y="5886"/>
                <wp:lineTo x="20123" y="5886"/>
                <wp:lineTo x="20081" y="7255"/>
                <wp:lineTo x="20102" y="8282"/>
                <wp:lineTo x="20313" y="8966"/>
                <wp:lineTo x="20609" y="8898"/>
                <wp:lineTo x="20798" y="7871"/>
                <wp:lineTo x="20841" y="7334"/>
                <wp:lineTo x="20841" y="8624"/>
                <wp:lineTo x="20461" y="9993"/>
                <wp:lineTo x="20060" y="10814"/>
                <wp:lineTo x="19849" y="11910"/>
                <wp:lineTo x="19891" y="12731"/>
                <wp:lineTo x="20123" y="13073"/>
                <wp:lineTo x="20566" y="12799"/>
                <wp:lineTo x="20777" y="11910"/>
                <wp:lineTo x="20862" y="9309"/>
                <wp:lineTo x="20841" y="8624"/>
                <wp:lineTo x="20841" y="7334"/>
                <wp:lineTo x="20946" y="6023"/>
                <wp:lineTo x="21052" y="6023"/>
                <wp:lineTo x="21241" y="8419"/>
                <wp:lineTo x="21326" y="11636"/>
                <wp:lineTo x="21157" y="13142"/>
                <wp:lineTo x="20904" y="13894"/>
                <wp:lineTo x="20630" y="14168"/>
                <wp:lineTo x="20081" y="13963"/>
                <wp:lineTo x="19744" y="13278"/>
                <wp:lineTo x="19680" y="12115"/>
                <wp:lineTo x="19976" y="10609"/>
                <wp:lineTo x="20102" y="10130"/>
                <wp:lineTo x="19828" y="9719"/>
                <wp:lineTo x="19765" y="9582"/>
                <wp:lineTo x="19406" y="10746"/>
                <wp:lineTo x="19153" y="11088"/>
                <wp:lineTo x="18816" y="10883"/>
                <wp:lineTo x="18584" y="9993"/>
                <wp:lineTo x="18499" y="9445"/>
                <wp:lineTo x="18394" y="9717"/>
                <wp:lineTo x="18394" y="13347"/>
                <wp:lineTo x="18457" y="15606"/>
                <wp:lineTo x="18689" y="15674"/>
                <wp:lineTo x="18584" y="16153"/>
                <wp:lineTo x="18415" y="16153"/>
                <wp:lineTo x="18499" y="17385"/>
                <wp:lineTo x="18689" y="17111"/>
                <wp:lineTo x="18752" y="16016"/>
                <wp:lineTo x="18942" y="15606"/>
                <wp:lineTo x="19048" y="15811"/>
                <wp:lineTo x="18942" y="15811"/>
                <wp:lineTo x="18921" y="16974"/>
                <wp:lineTo x="19132" y="16290"/>
                <wp:lineTo x="19090" y="15811"/>
                <wp:lineTo x="19048" y="15811"/>
                <wp:lineTo x="18942" y="15606"/>
                <wp:lineTo x="19153" y="15811"/>
                <wp:lineTo x="19132" y="16564"/>
                <wp:lineTo x="18984" y="17248"/>
                <wp:lineTo x="19174" y="17454"/>
                <wp:lineTo x="19533" y="16564"/>
                <wp:lineTo x="19891" y="16838"/>
                <wp:lineTo x="19997" y="17317"/>
                <wp:lineTo x="19955" y="18754"/>
                <wp:lineTo x="19638" y="19781"/>
                <wp:lineTo x="19343" y="20055"/>
                <wp:lineTo x="18541" y="19849"/>
                <wp:lineTo x="17761" y="19644"/>
                <wp:lineTo x="17234" y="20123"/>
                <wp:lineTo x="17107" y="20602"/>
                <wp:lineTo x="17065" y="21081"/>
                <wp:lineTo x="17128" y="20123"/>
                <wp:lineTo x="17423" y="19370"/>
                <wp:lineTo x="17677" y="19165"/>
                <wp:lineTo x="18584" y="19302"/>
                <wp:lineTo x="19195" y="19507"/>
                <wp:lineTo x="19596" y="19302"/>
                <wp:lineTo x="19849" y="18617"/>
                <wp:lineTo x="19891" y="17317"/>
                <wp:lineTo x="19744" y="16769"/>
                <wp:lineTo x="19448" y="16838"/>
                <wp:lineTo x="19237" y="17522"/>
                <wp:lineTo x="18942" y="17727"/>
                <wp:lineTo x="18731" y="17317"/>
                <wp:lineTo x="18668" y="17317"/>
                <wp:lineTo x="18541" y="17727"/>
                <wp:lineTo x="18330" y="17659"/>
                <wp:lineTo x="18225" y="16906"/>
                <wp:lineTo x="18225" y="15879"/>
                <wp:lineTo x="18077" y="15879"/>
                <wp:lineTo x="18225" y="15537"/>
                <wp:lineTo x="18288" y="13758"/>
                <wp:lineTo x="18394" y="13347"/>
                <wp:lineTo x="18394" y="9717"/>
                <wp:lineTo x="18077" y="10541"/>
                <wp:lineTo x="17655" y="11088"/>
                <wp:lineTo x="17212" y="10951"/>
                <wp:lineTo x="16875" y="9993"/>
                <wp:lineTo x="16770" y="9103"/>
                <wp:lineTo x="16812" y="7461"/>
                <wp:lineTo x="17086" y="6229"/>
                <wp:lineTo x="17445" y="5749"/>
                <wp:lineTo x="17655" y="5869"/>
                <wp:lineTo x="17655" y="6160"/>
                <wp:lineTo x="17423" y="6229"/>
                <wp:lineTo x="17276" y="7187"/>
                <wp:lineTo x="17318" y="8966"/>
                <wp:lineTo x="17402" y="9172"/>
                <wp:lineTo x="17824" y="7666"/>
                <wp:lineTo x="17824" y="6434"/>
                <wp:lineTo x="17655" y="6160"/>
                <wp:lineTo x="17655" y="5869"/>
                <wp:lineTo x="17803" y="5955"/>
                <wp:lineTo x="17951" y="6502"/>
                <wp:lineTo x="17909" y="7734"/>
                <wp:lineTo x="17423" y="9651"/>
                <wp:lineTo x="17634" y="10267"/>
                <wp:lineTo x="18056" y="10198"/>
                <wp:lineTo x="18478" y="9240"/>
                <wp:lineTo x="18394" y="5818"/>
                <wp:lineTo x="18541" y="3217"/>
                <wp:lineTo x="18837" y="1437"/>
                <wp:lineTo x="19132" y="684"/>
                <wp:lineTo x="19322" y="548"/>
                <wp:lineTo x="19322" y="137"/>
                <wp:lineTo x="2046" y="137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352" cy="3135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  <w:r w:rsidR="00A46C35">
        <w:rPr>
          <w:noProof/>
        </w:rPr>
        <w:drawing>
          <wp:anchor distT="152400" distB="152400" distL="152400" distR="152400" simplePos="0" relativeHeight="251659264" behindDoc="0" locked="0" layoutInCell="1" allowOverlap="1" wp14:anchorId="5BA4C04A" wp14:editId="5A71B6DD">
            <wp:simplePos x="0" y="0"/>
            <wp:positionH relativeFrom="margin">
              <wp:posOffset>1535183</wp:posOffset>
            </wp:positionH>
            <wp:positionV relativeFrom="page">
              <wp:posOffset>0</wp:posOffset>
            </wp:positionV>
            <wp:extent cx="2860533" cy="1093009"/>
            <wp:effectExtent l="0" t="0" r="0" b="0"/>
            <wp:wrapThrough wrapText="bothSides" distL="152400" distR="152400">
              <wp:wrapPolygon edited="1">
                <wp:start x="253" y="2043"/>
                <wp:lineTo x="865" y="2098"/>
                <wp:lineTo x="1645" y="4858"/>
                <wp:lineTo x="2447" y="2043"/>
                <wp:lineTo x="3059" y="2153"/>
                <wp:lineTo x="3016" y="8170"/>
                <wp:lineTo x="2363" y="8115"/>
                <wp:lineTo x="2341" y="5024"/>
                <wp:lineTo x="1624" y="7508"/>
                <wp:lineTo x="928" y="4968"/>
                <wp:lineTo x="886" y="8170"/>
                <wp:lineTo x="232" y="8115"/>
                <wp:lineTo x="253" y="2043"/>
                <wp:lineTo x="3523" y="2043"/>
                <wp:lineTo x="5505" y="2153"/>
                <wp:lineTo x="5484" y="3588"/>
                <wp:lineTo x="4198" y="3588"/>
                <wp:lineTo x="4198" y="4361"/>
                <wp:lineTo x="5379" y="4416"/>
                <wp:lineTo x="5358" y="5797"/>
                <wp:lineTo x="4198" y="5797"/>
                <wp:lineTo x="4198" y="6625"/>
                <wp:lineTo x="5527" y="6680"/>
                <wp:lineTo x="5505" y="8115"/>
                <wp:lineTo x="4957" y="8115"/>
                <wp:lineTo x="4957" y="9716"/>
                <wp:lineTo x="5695" y="9882"/>
                <wp:lineTo x="6244" y="10599"/>
                <wp:lineTo x="6581" y="11593"/>
                <wp:lineTo x="6645" y="12531"/>
                <wp:lineTo x="5780" y="12476"/>
                <wp:lineTo x="5548" y="11869"/>
                <wp:lineTo x="5041" y="11648"/>
                <wp:lineTo x="4620" y="12145"/>
                <wp:lineTo x="4409" y="12973"/>
                <wp:lineTo x="4409" y="14353"/>
                <wp:lineTo x="4662" y="15237"/>
                <wp:lineTo x="5020" y="15623"/>
                <wp:lineTo x="5611" y="15457"/>
                <wp:lineTo x="5843" y="14961"/>
                <wp:lineTo x="5864" y="14740"/>
                <wp:lineTo x="4915" y="14684"/>
                <wp:lineTo x="4936" y="12973"/>
                <wp:lineTo x="6750" y="12973"/>
                <wp:lineTo x="6708" y="14961"/>
                <wp:lineTo x="6434" y="16230"/>
                <wp:lineTo x="5970" y="17169"/>
                <wp:lineTo x="5442" y="17555"/>
                <wp:lineTo x="4704" y="17445"/>
                <wp:lineTo x="4092" y="16727"/>
                <wp:lineTo x="3713" y="15678"/>
                <wp:lineTo x="3523" y="14464"/>
                <wp:lineTo x="3544" y="12587"/>
                <wp:lineTo x="3797" y="11317"/>
                <wp:lineTo x="4155" y="10434"/>
                <wp:lineTo x="4704" y="9826"/>
                <wp:lineTo x="4957" y="9716"/>
                <wp:lineTo x="4957" y="8115"/>
                <wp:lineTo x="3502" y="8115"/>
                <wp:lineTo x="3523" y="2043"/>
                <wp:lineTo x="6729" y="2043"/>
                <wp:lineTo x="7066" y="2097"/>
                <wp:lineTo x="7066" y="4196"/>
                <wp:lineTo x="6792" y="5907"/>
                <wp:lineTo x="7298" y="5852"/>
                <wp:lineTo x="7066" y="4196"/>
                <wp:lineTo x="7066" y="2097"/>
                <wp:lineTo x="7404" y="2153"/>
                <wp:lineTo x="8438" y="8115"/>
                <wp:lineTo x="7678" y="8115"/>
                <wp:lineTo x="7573" y="7342"/>
                <wp:lineTo x="7193" y="7381"/>
                <wp:lineTo x="7193" y="9826"/>
                <wp:lineTo x="8037" y="9937"/>
                <wp:lineTo x="8079" y="14629"/>
                <wp:lineTo x="8269" y="15347"/>
                <wp:lineTo x="8501" y="15623"/>
                <wp:lineTo x="8986" y="15513"/>
                <wp:lineTo x="9239" y="14961"/>
                <wp:lineTo x="9345" y="14077"/>
                <wp:lineTo x="9387" y="9826"/>
                <wp:lineTo x="10209" y="9882"/>
                <wp:lineTo x="10167" y="15016"/>
                <wp:lineTo x="9914" y="16285"/>
                <wp:lineTo x="9492" y="17169"/>
                <wp:lineTo x="8944" y="17555"/>
                <wp:lineTo x="8184" y="17445"/>
                <wp:lineTo x="7657" y="16782"/>
                <wp:lineTo x="7341" y="15844"/>
                <wp:lineTo x="7172" y="14574"/>
                <wp:lineTo x="7193" y="9826"/>
                <wp:lineTo x="7193" y="7381"/>
                <wp:lineTo x="6518" y="7453"/>
                <wp:lineTo x="6391" y="8170"/>
                <wp:lineTo x="5674" y="8115"/>
                <wp:lineTo x="6729" y="2043"/>
                <wp:lineTo x="8733" y="2043"/>
                <wp:lineTo x="9408" y="2153"/>
                <wp:lineTo x="9408" y="6625"/>
                <wp:lineTo x="10484" y="6735"/>
                <wp:lineTo x="10463" y="8115"/>
                <wp:lineTo x="8691" y="8060"/>
                <wp:lineTo x="8733" y="2043"/>
                <wp:lineTo x="10779" y="2043"/>
                <wp:lineTo x="10779" y="9826"/>
                <wp:lineTo x="11623" y="9937"/>
                <wp:lineTo x="11580" y="17445"/>
                <wp:lineTo x="10737" y="17334"/>
                <wp:lineTo x="10779" y="9826"/>
                <wp:lineTo x="10779" y="2043"/>
                <wp:lineTo x="11644" y="2043"/>
                <wp:lineTo x="12319" y="2096"/>
                <wp:lineTo x="12677" y="3644"/>
                <wp:lineTo x="12319" y="3588"/>
                <wp:lineTo x="12319" y="5244"/>
                <wp:lineTo x="12846" y="5134"/>
                <wp:lineTo x="12973" y="4361"/>
                <wp:lineTo x="12846" y="3754"/>
                <wp:lineTo x="12677" y="3644"/>
                <wp:lineTo x="12319" y="2096"/>
                <wp:lineTo x="13036" y="2153"/>
                <wp:lineTo x="13437" y="2815"/>
                <wp:lineTo x="13627" y="3588"/>
                <wp:lineTo x="13627" y="5244"/>
                <wp:lineTo x="13395" y="6128"/>
                <wp:lineTo x="13015" y="6625"/>
                <wp:lineTo x="12319" y="6735"/>
                <wp:lineTo x="12277" y="8170"/>
                <wp:lineTo x="12213" y="8164"/>
                <wp:lineTo x="12213" y="9826"/>
                <wp:lineTo x="13036" y="9879"/>
                <wp:lineTo x="13563" y="11814"/>
                <wp:lineTo x="13036" y="11759"/>
                <wp:lineTo x="13036" y="15513"/>
                <wp:lineTo x="13816" y="15402"/>
                <wp:lineTo x="14133" y="14795"/>
                <wp:lineTo x="14238" y="13967"/>
                <wp:lineTo x="14175" y="12752"/>
                <wp:lineTo x="13880" y="11979"/>
                <wp:lineTo x="13563" y="11814"/>
                <wp:lineTo x="13036" y="9879"/>
                <wp:lineTo x="13922" y="9937"/>
                <wp:lineTo x="14491" y="10544"/>
                <wp:lineTo x="14913" y="11648"/>
                <wp:lineTo x="15103" y="13028"/>
                <wp:lineTo x="15061" y="14850"/>
                <wp:lineTo x="14787" y="16175"/>
                <wp:lineTo x="14365" y="17003"/>
                <wp:lineTo x="13880" y="17390"/>
                <wp:lineTo x="12171" y="17390"/>
                <wp:lineTo x="12213" y="9826"/>
                <wp:lineTo x="12213" y="8164"/>
                <wp:lineTo x="11623" y="8115"/>
                <wp:lineTo x="11644" y="2043"/>
                <wp:lineTo x="14006" y="2043"/>
                <wp:lineTo x="14681" y="2153"/>
                <wp:lineTo x="14681" y="6625"/>
                <wp:lineTo x="15757" y="6680"/>
                <wp:lineTo x="15736" y="8115"/>
                <wp:lineTo x="15567" y="8115"/>
                <wp:lineTo x="15567" y="9826"/>
                <wp:lineTo x="18035" y="9937"/>
                <wp:lineTo x="18014" y="11759"/>
                <wp:lineTo x="16411" y="11759"/>
                <wp:lineTo x="16411" y="12697"/>
                <wp:lineTo x="17887" y="12752"/>
                <wp:lineTo x="17866" y="14464"/>
                <wp:lineTo x="16411" y="14519"/>
                <wp:lineTo x="16411" y="15513"/>
                <wp:lineTo x="18056" y="15568"/>
                <wp:lineTo x="18014" y="17445"/>
                <wp:lineTo x="15546" y="17390"/>
                <wp:lineTo x="15567" y="9826"/>
                <wp:lineTo x="15567" y="8115"/>
                <wp:lineTo x="13985" y="8115"/>
                <wp:lineTo x="14006" y="2043"/>
                <wp:lineTo x="16917" y="2043"/>
                <wp:lineTo x="17255" y="2070"/>
                <wp:lineTo x="17255" y="4196"/>
                <wp:lineTo x="16980" y="5907"/>
                <wp:lineTo x="17508" y="5797"/>
                <wp:lineTo x="17255" y="4196"/>
                <wp:lineTo x="17255" y="2070"/>
                <wp:lineTo x="17592" y="2098"/>
                <wp:lineTo x="18626" y="8115"/>
                <wp:lineTo x="17866" y="8060"/>
                <wp:lineTo x="17761" y="7342"/>
                <wp:lineTo x="16706" y="7453"/>
                <wp:lineTo x="16580" y="8170"/>
                <wp:lineTo x="15862" y="8115"/>
                <wp:lineTo x="16917" y="2043"/>
                <wp:lineTo x="18921" y="2043"/>
                <wp:lineTo x="19512" y="2153"/>
                <wp:lineTo x="20672" y="5300"/>
                <wp:lineTo x="20693" y="2043"/>
                <wp:lineTo x="21368" y="2098"/>
                <wp:lineTo x="21326" y="8170"/>
                <wp:lineTo x="20756" y="8060"/>
                <wp:lineTo x="19596" y="4913"/>
                <wp:lineTo x="19554" y="8170"/>
                <wp:lineTo x="18900" y="8115"/>
                <wp:lineTo x="18921" y="2043"/>
                <wp:lineTo x="253" y="2043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533" cy="10930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tbl>
      <w:tblPr>
        <w:tblW w:w="9281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42"/>
        <w:gridCol w:w="4874"/>
        <w:gridCol w:w="3465"/>
      </w:tblGrid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DINNER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MEAL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INGREDIENTS NEEDED</w:t>
            </w: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MON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TUES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WEDS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THURS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FRI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SAT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SUN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</w:tbl>
    <w:p w:rsidR="00EA2BA1" w:rsidRDefault="00EA2BA1">
      <w:pPr>
        <w:pStyle w:val="Body"/>
      </w:pPr>
    </w:p>
    <w:p w:rsidR="00EA2BA1" w:rsidRDefault="00EA2BA1">
      <w:pPr>
        <w:pStyle w:val="Body"/>
      </w:pPr>
    </w:p>
    <w:p w:rsidR="00EA2BA1" w:rsidRDefault="00EA2BA1">
      <w:pPr>
        <w:pStyle w:val="Body"/>
      </w:pPr>
    </w:p>
    <w:tbl>
      <w:tblPr>
        <w:tblW w:w="9281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942"/>
        <w:gridCol w:w="4874"/>
        <w:gridCol w:w="3465"/>
      </w:tblGrid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LUNCH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MEAL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INGREDIENTS NEEDED</w:t>
            </w: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MON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TUES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WEDS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THURS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FRI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SAT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9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SUN</w:t>
            </w:r>
          </w:p>
        </w:tc>
        <w:tc>
          <w:tcPr>
            <w:tcW w:w="48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</w:tbl>
    <w:p w:rsidR="00EA2BA1" w:rsidRDefault="00EA2BA1">
      <w:pPr>
        <w:pStyle w:val="Body"/>
      </w:pPr>
    </w:p>
    <w:p w:rsidR="00EA2BA1" w:rsidRDefault="00EA2BA1">
      <w:pPr>
        <w:pStyle w:val="Body"/>
      </w:pPr>
    </w:p>
    <w:tbl>
      <w:tblPr>
        <w:tblW w:w="9281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419"/>
        <w:gridCol w:w="4397"/>
        <w:gridCol w:w="3465"/>
      </w:tblGrid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BREAKFAST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MEAL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  <w:jc w:val="center"/>
            </w:pPr>
            <w:r>
              <w:rPr>
                <w:rFonts w:ascii="Bicyclette" w:hAnsi="Bicyclette"/>
              </w:rPr>
              <w:t>INGREDIENTS NEEDED</w:t>
            </w: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MON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TUES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WEDS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THURS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FRI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SAT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  <w:tr w:rsidR="00EA2BA1" w:rsidTr="00966DE4">
        <w:trPr>
          <w:trHeight w:val="280"/>
        </w:trPr>
        <w:tc>
          <w:tcPr>
            <w:tcW w:w="14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SUN</w:t>
            </w:r>
          </w:p>
        </w:tc>
        <w:tc>
          <w:tcPr>
            <w:tcW w:w="43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  <w:tc>
          <w:tcPr>
            <w:tcW w:w="34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 w:rsidP="00966DE4">
            <w:pPr>
              <w:pStyle w:val="ListParagraph"/>
              <w:numPr>
                <w:ilvl w:val="0"/>
                <w:numId w:val="2"/>
              </w:numPr>
              <w:rPr>
                <w:rFonts w:ascii="Muli Light" w:hAnsi="Muli Light"/>
              </w:rPr>
            </w:pPr>
          </w:p>
        </w:tc>
      </w:tr>
    </w:tbl>
    <w:p w:rsidR="00EA2BA1" w:rsidRDefault="00EA2BA1">
      <w:pPr>
        <w:pStyle w:val="Body"/>
      </w:pPr>
    </w:p>
    <w:p w:rsidR="00EA2BA1" w:rsidRDefault="00EA2BA1">
      <w:pPr>
        <w:pStyle w:val="Body"/>
      </w:pPr>
    </w:p>
    <w:tbl>
      <w:tblPr>
        <w:tblW w:w="9360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1345"/>
        <w:gridCol w:w="8015"/>
      </w:tblGrid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EXTRAS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VEGGIES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FRUIT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SNACKS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DRINKS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KID FOOD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  <w:tr w:rsidR="00EA2BA1">
        <w:trPr>
          <w:trHeight w:val="280"/>
        </w:trPr>
        <w:tc>
          <w:tcPr>
            <w:tcW w:w="13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Default="00A46C35">
            <w:pPr>
              <w:pStyle w:val="TableStyle2"/>
            </w:pPr>
            <w:r>
              <w:rPr>
                <w:rFonts w:ascii="Bicyclette" w:hAnsi="Bicyclette"/>
              </w:rPr>
              <w:t>OTHER</w:t>
            </w:r>
          </w:p>
        </w:tc>
        <w:tc>
          <w:tcPr>
            <w:tcW w:w="80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EA2BA1" w:rsidRPr="00966DE4" w:rsidRDefault="00EA2BA1">
            <w:pPr>
              <w:rPr>
                <w:rFonts w:ascii="Muli Light" w:hAnsi="Muli Light"/>
              </w:rPr>
            </w:pPr>
          </w:p>
        </w:tc>
      </w:tr>
    </w:tbl>
    <w:p w:rsidR="00EA2BA1" w:rsidRDefault="00EA2BA1">
      <w:pPr>
        <w:pStyle w:val="Body"/>
      </w:pPr>
    </w:p>
    <w:sectPr w:rsidR="00EA2BA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73EF3" w:rsidRDefault="00873EF3">
      <w:r>
        <w:separator/>
      </w:r>
    </w:p>
  </w:endnote>
  <w:endnote w:type="continuationSeparator" w:id="0">
    <w:p w:rsidR="00873EF3" w:rsidRDefault="00873E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icyclette">
    <w:panose1 w:val="02000000000000000000"/>
    <w:charset w:val="4D"/>
    <w:family w:val="auto"/>
    <w:notTrueType/>
    <w:pitch w:val="variable"/>
    <w:sig w:usb0="A10000EF" w:usb1="5000205B" w:usb2="00000000" w:usb3="00000000" w:csb0="0000000B" w:csb1="00000000"/>
  </w:font>
  <w:font w:name="Muli Light">
    <w:panose1 w:val="02000503040000020004"/>
    <w:charset w:val="00"/>
    <w:family w:val="auto"/>
    <w:pitch w:val="variable"/>
    <w:sig w:usb0="800000EF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6DE4" w:rsidRDefault="00966DE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A2BA1" w:rsidRDefault="00EA2BA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6DE4" w:rsidRDefault="00966D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73EF3" w:rsidRDefault="00873EF3">
      <w:r>
        <w:separator/>
      </w:r>
    </w:p>
  </w:footnote>
  <w:footnote w:type="continuationSeparator" w:id="0">
    <w:p w:rsidR="00873EF3" w:rsidRDefault="00873E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6DE4" w:rsidRDefault="00966DE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A2BA1" w:rsidRDefault="00EA2BA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66DE4" w:rsidRDefault="00966DE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366470"/>
    <w:multiLevelType w:val="hybridMultilevel"/>
    <w:tmpl w:val="0D1A00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C91763"/>
    <w:multiLevelType w:val="hybridMultilevel"/>
    <w:tmpl w:val="5BDC97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0356"/>
    <w:rsid w:val="000C2AB2"/>
    <w:rsid w:val="00215621"/>
    <w:rsid w:val="002A0356"/>
    <w:rsid w:val="00873EF3"/>
    <w:rsid w:val="00966DE4"/>
    <w:rsid w:val="00A46C35"/>
    <w:rsid w:val="00EA2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F82B47"/>
  <w15:docId w15:val="{7F272F47-5AF6-8346-92F5-69EE1C105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customStyle="1" w:styleId="TableStyle2">
    <w:name w:val="Table Style 2"/>
    <w:rPr>
      <w:rFonts w:ascii="Helvetica" w:hAnsi="Helvetica" w:cs="Arial Unicode MS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966DE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66DE4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66DE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66DE4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966D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nataliegruendl/Library/Group%20Containers/UBF8T346G9.Office/User%20Content.localized/Templates.localized/Meal%20Planning%20Guide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Meal Planning Guide.dotx</Template>
  <TotalTime>0</TotalTime>
  <Pages>2</Pages>
  <Words>49</Words>
  <Characters>283</Characters>
  <Application>Microsoft Office Word</Application>
  <DocSecurity>0</DocSecurity>
  <Lines>2</Lines>
  <Paragraphs>1</Paragraphs>
  <ScaleCrop>false</ScaleCrop>
  <Company/>
  <LinksUpToDate>false</LinksUpToDate>
  <CharactersWithSpaces>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Microsoft Office User</cp:lastModifiedBy>
  <cp:revision>2</cp:revision>
  <dcterms:created xsi:type="dcterms:W3CDTF">2019-02-25T22:09:00Z</dcterms:created>
  <dcterms:modified xsi:type="dcterms:W3CDTF">2019-02-25T22:09:00Z</dcterms:modified>
</cp:coreProperties>
</file>